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F87" w:rsidRDefault="00FD3F87" w:rsidP="00427B12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</w:p>
    <w:p w:rsidR="00FD3F87" w:rsidRDefault="00FD3F87" w:rsidP="00427B12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FD3F87" w:rsidRPr="00743B10" w:rsidRDefault="00FD3F87" w:rsidP="00D80548">
      <w:pPr>
        <w:spacing w:after="0" w:line="360" w:lineRule="auto"/>
        <w:ind w:firstLine="708"/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</w:pPr>
    </w:p>
    <w:p w:rsidR="00FD3F87" w:rsidRPr="00D27346" w:rsidRDefault="00FD3F87" w:rsidP="00D80548">
      <w:pPr>
        <w:spacing w:after="0" w:line="360" w:lineRule="auto"/>
        <w:ind w:firstLine="708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hAnsi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FD3F87" w:rsidRPr="00427B12" w:rsidRDefault="00FD3F87" w:rsidP="00427B12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hAnsi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hAnsi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FD3F87" w:rsidRDefault="00FD3F87" w:rsidP="00D80548">
      <w:pPr>
        <w:spacing w:after="0" w:line="360" w:lineRule="auto"/>
        <w:ind w:firstLine="480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чл. 45 от Наредба № 8/2016 г. за информацията и документите за системата на предучилищното и училищното образование </w:t>
      </w:r>
      <w:r w:rsidRPr="00427B12">
        <w:rPr>
          <w:rFonts w:ascii="Times New Roman" w:hAnsi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hAnsi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hAnsi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FD3F87" w:rsidRPr="00743B10" w:rsidRDefault="00FD3F87" w:rsidP="00D80548">
      <w:pPr>
        <w:spacing w:after="0" w:line="360" w:lineRule="auto"/>
        <w:ind w:firstLine="480"/>
        <w:rPr>
          <w:rFonts w:ascii="Times New Roman" w:hAnsi="Times New Roman"/>
          <w:color w:val="000000"/>
          <w:sz w:val="24"/>
          <w:szCs w:val="24"/>
          <w:lang w:val="ru-RU"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Директор на </w:t>
      </w:r>
      <w:r>
        <w:rPr>
          <w:rFonts w:ascii="Times New Roman" w:hAnsi="Times New Roman"/>
          <w:sz w:val="24"/>
          <w:szCs w:val="24"/>
        </w:rPr>
        <w:t>Основно училище „Петко Рачев Славейков”</w:t>
      </w:r>
    </w:p>
    <w:p w:rsidR="00FD3F87" w:rsidRPr="007F7D4A" w:rsidRDefault="00FD3F87" w:rsidP="00D80548">
      <w:pPr>
        <w:spacing w:after="0" w:line="360" w:lineRule="auto"/>
        <w:ind w:firstLine="480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hAnsi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hAnsi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FD3F87" w:rsidRDefault="00FD3F87" w:rsidP="00D80548">
      <w:pPr>
        <w:spacing w:after="0" w:line="360" w:lineRule="auto"/>
        <w:ind w:firstLine="480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Директор:Таня Вълчева</w:t>
      </w:r>
    </w:p>
    <w:p w:rsidR="00FD3F87" w:rsidRDefault="00FD3F87" w:rsidP="00D80548">
      <w:pPr>
        <w:spacing w:after="0" w:line="360" w:lineRule="auto"/>
        <w:ind w:firstLine="480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с.Церова кория,ПК5047</w:t>
      </w:r>
    </w:p>
    <w:p w:rsidR="00FD3F87" w:rsidRDefault="00FD3F87" w:rsidP="00D80548">
      <w:pPr>
        <w:spacing w:after="0" w:line="360" w:lineRule="auto"/>
        <w:ind w:firstLine="480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ул.”Трета”№26</w:t>
      </w:r>
    </w:p>
    <w:p w:rsidR="00FD3F87" w:rsidRPr="00E0181B" w:rsidRDefault="00FD3F87" w:rsidP="00D80548">
      <w:pPr>
        <w:spacing w:after="0" w:line="360" w:lineRule="auto"/>
        <w:ind w:firstLine="480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Тел.за връзка:0879990450</w:t>
      </w:r>
      <w:r w:rsidRPr="00427B12">
        <w:rPr>
          <w:rFonts w:ascii="Times New Roman" w:hAnsi="Times New Roman"/>
          <w:color w:val="000000"/>
          <w:sz w:val="24"/>
          <w:szCs w:val="24"/>
          <w:lang w:eastAsia="bg-BG"/>
        </w:rPr>
        <w:br/>
      </w:r>
      <w:r w:rsidRPr="00E0181B">
        <w:rPr>
          <w:rFonts w:ascii="Times New Roman" w:hAnsi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FD3F87" w:rsidRPr="008A5DC1" w:rsidRDefault="00FD3F87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highlight w:val="yellow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Подаване на заявление в</w:t>
      </w:r>
      <w:r w:rsidRPr="00743B10">
        <w:rPr>
          <w:rFonts w:ascii="Times New Roman" w:hAnsi="Times New Roman"/>
          <w:color w:val="000000"/>
          <w:sz w:val="24"/>
          <w:szCs w:val="24"/>
          <w:lang w:val="ru-RU" w:eastAsia="bg-BG"/>
        </w:rPr>
        <w:t xml:space="preserve"> </w:t>
      </w:r>
      <w:r>
        <w:rPr>
          <w:rFonts w:ascii="Times New Roman" w:hAnsi="Times New Roman"/>
          <w:sz w:val="24"/>
          <w:szCs w:val="24"/>
        </w:rPr>
        <w:t>Основно училище „Петко Рачев Славейков”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. </w:t>
      </w:r>
      <w:r w:rsidRPr="007F7D4A">
        <w:rPr>
          <w:rFonts w:ascii="Times New Roman" w:hAnsi="Times New Roman"/>
          <w:sz w:val="24"/>
          <w:szCs w:val="24"/>
          <w:lang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FD3F87" w:rsidRDefault="00FD3F87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(ако е приложимо) </w:t>
      </w:r>
    </w:p>
    <w:p w:rsidR="00FD3F87" w:rsidRPr="006139A2" w:rsidRDefault="00FD3F87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0133E0">
        <w:rPr>
          <w:rFonts w:ascii="Times New Roman" w:hAnsi="Times New Roman"/>
          <w:color w:val="000000"/>
          <w:sz w:val="24"/>
          <w:szCs w:val="24"/>
          <w:lang w:eastAsia="bg-BG"/>
        </w:rPr>
        <w:t>Издаване на дубликата по реда на Наредба № 8/2016 г.:</w:t>
      </w:r>
    </w:p>
    <w:p w:rsidR="00FD3F87" w:rsidRPr="000133E0" w:rsidRDefault="00FD3F87" w:rsidP="000133E0">
      <w:pPr>
        <w:spacing w:after="0" w:line="360" w:lineRule="auto"/>
        <w:ind w:firstLine="480"/>
        <w:rPr>
          <w:rFonts w:ascii="Times New Roman" w:hAnsi="Times New Roman"/>
          <w:sz w:val="24"/>
          <w:szCs w:val="24"/>
          <w:lang w:eastAsia="bg-BG"/>
        </w:rPr>
      </w:pPr>
      <w:r w:rsidRPr="000133E0">
        <w:rPr>
          <w:rFonts w:ascii="Times New Roman" w:hAnsi="Times New Roman"/>
          <w:sz w:val="24"/>
          <w:szCs w:val="24"/>
          <w:lang w:eastAsia="bg-BG"/>
        </w:rPr>
        <w:t>–</w:t>
      </w:r>
      <w:r w:rsidRPr="008A5DC1">
        <w:rPr>
          <w:rFonts w:ascii="Times New Roman" w:hAnsi="Times New Roman"/>
          <w:sz w:val="24"/>
          <w:szCs w:val="24"/>
          <w:lang w:eastAsia="bg-BG"/>
        </w:rPr>
        <w:t xml:space="preserve"> Дубликатът</w:t>
      </w:r>
      <w:r w:rsidRPr="000133E0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A5DC1">
        <w:rPr>
          <w:rFonts w:ascii="Times New Roman" w:hAnsi="Times New Roman"/>
          <w:sz w:val="24"/>
          <w:szCs w:val="24"/>
          <w:lang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A5DC1">
        <w:rPr>
          <w:rFonts w:ascii="Times New Roman" w:hAnsi="Times New Roman"/>
          <w:sz w:val="24"/>
          <w:szCs w:val="24"/>
          <w:lang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FD3F87" w:rsidRPr="000133E0" w:rsidRDefault="00FD3F87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0133E0">
        <w:rPr>
          <w:rFonts w:ascii="Times New Roman" w:hAnsi="Times New Roman"/>
          <w:sz w:val="24"/>
          <w:szCs w:val="24"/>
          <w:lang w:eastAsia="bg-BG"/>
        </w:rPr>
        <w:t>– Дубликатът се издава на бланка и се подпечатва в съответствие изискванията на  Приложение № 4 от Наредба № 8</w:t>
      </w:r>
      <w:r>
        <w:rPr>
          <w:rFonts w:ascii="Times New Roman" w:hAnsi="Times New Roman"/>
          <w:sz w:val="24"/>
          <w:szCs w:val="24"/>
          <w:lang w:eastAsia="bg-BG"/>
        </w:rPr>
        <w:t>/2016 г</w:t>
      </w:r>
      <w:r w:rsidRPr="000133E0">
        <w:rPr>
          <w:rFonts w:ascii="Times New Roman" w:hAnsi="Times New Roman"/>
          <w:sz w:val="24"/>
          <w:szCs w:val="24"/>
          <w:lang w:eastAsia="bg-BG"/>
        </w:rPr>
        <w:t>.</w:t>
      </w:r>
    </w:p>
    <w:p w:rsidR="00FD3F87" w:rsidRPr="000133E0" w:rsidRDefault="00FD3F87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0133E0">
        <w:rPr>
          <w:rFonts w:ascii="Times New Roman" w:hAnsi="Times New Roman"/>
          <w:sz w:val="24"/>
          <w:szCs w:val="24"/>
          <w:lang w:eastAsia="bg-BG"/>
        </w:rPr>
        <w:t xml:space="preserve">– </w:t>
      </w:r>
      <w:r w:rsidRPr="000332DC">
        <w:rPr>
          <w:rFonts w:ascii="Times New Roman" w:hAnsi="Times New Roman"/>
          <w:sz w:val="24"/>
          <w:szCs w:val="24"/>
          <w:lang w:eastAsia="bg-BG"/>
        </w:rPr>
        <w:t>Дубликатът</w:t>
      </w:r>
      <w:r w:rsidRPr="00D062BE">
        <w:rPr>
          <w:rFonts w:ascii="Times New Roman" w:hAnsi="Times New Roman"/>
          <w:sz w:val="24"/>
          <w:szCs w:val="24"/>
          <w:lang w:eastAsia="bg-BG"/>
        </w:rPr>
        <w:t xml:space="preserve"> се регистрира в </w:t>
      </w:r>
      <w:r>
        <w:rPr>
          <w:rFonts w:ascii="Times New Roman" w:hAnsi="Times New Roman"/>
          <w:sz w:val="24"/>
          <w:szCs w:val="24"/>
          <w:lang w:eastAsia="bg-BG"/>
        </w:rPr>
        <w:t xml:space="preserve">съответната </w:t>
      </w:r>
      <w:r w:rsidRPr="00D062BE">
        <w:rPr>
          <w:rFonts w:ascii="Times New Roman" w:hAnsi="Times New Roman"/>
          <w:sz w:val="24"/>
          <w:szCs w:val="24"/>
          <w:lang w:eastAsia="bg-BG"/>
        </w:rPr>
        <w:t>регистрационн</w:t>
      </w:r>
      <w:r>
        <w:rPr>
          <w:rFonts w:ascii="Times New Roman" w:hAnsi="Times New Roman"/>
          <w:sz w:val="24"/>
          <w:szCs w:val="24"/>
          <w:lang w:eastAsia="bg-BG"/>
        </w:rPr>
        <w:t>а</w:t>
      </w:r>
      <w:r w:rsidRPr="00D062BE">
        <w:rPr>
          <w:rFonts w:ascii="Times New Roman" w:hAnsi="Times New Roman"/>
          <w:sz w:val="24"/>
          <w:szCs w:val="24"/>
          <w:lang w:eastAsia="bg-BG"/>
        </w:rPr>
        <w:t xml:space="preserve"> книг</w:t>
      </w:r>
      <w:r>
        <w:rPr>
          <w:rFonts w:ascii="Times New Roman" w:hAnsi="Times New Roman"/>
          <w:sz w:val="24"/>
          <w:szCs w:val="24"/>
          <w:lang w:eastAsia="bg-BG"/>
        </w:rPr>
        <w:t>а</w:t>
      </w:r>
      <w:r w:rsidRPr="00D062BE">
        <w:rPr>
          <w:rFonts w:ascii="Times New Roman" w:hAnsi="Times New Roman"/>
          <w:sz w:val="24"/>
          <w:szCs w:val="24"/>
          <w:lang w:eastAsia="bg-BG"/>
        </w:rPr>
        <w:t xml:space="preserve"> съгласно приложение № 2</w:t>
      </w:r>
      <w:r w:rsidRPr="000133E0">
        <w:rPr>
          <w:rFonts w:ascii="Times New Roman" w:hAnsi="Times New Roman"/>
          <w:sz w:val="24"/>
          <w:szCs w:val="24"/>
          <w:lang w:eastAsia="bg-BG"/>
        </w:rPr>
        <w:t xml:space="preserve"> от Наредба № 8.</w:t>
      </w:r>
    </w:p>
    <w:p w:rsidR="00FD3F87" w:rsidRPr="00D062BE" w:rsidRDefault="00FD3F87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  <w:r w:rsidRPr="000133E0">
        <w:rPr>
          <w:rFonts w:ascii="Times New Roman" w:hAnsi="Times New Roman"/>
          <w:sz w:val="24"/>
          <w:szCs w:val="24"/>
          <w:lang w:eastAsia="bg-BG"/>
        </w:rPr>
        <w:t xml:space="preserve">– </w:t>
      </w:r>
      <w:r w:rsidRPr="00D062BE">
        <w:rPr>
          <w:rFonts w:ascii="Times New Roman" w:hAnsi="Times New Roman"/>
          <w:sz w:val="24"/>
          <w:szCs w:val="24"/>
          <w:lang w:eastAsia="bg-BG"/>
        </w:rPr>
        <w:t>След</w:t>
      </w:r>
      <w:r w:rsidRPr="000133E0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D062BE">
        <w:rPr>
          <w:rFonts w:ascii="Times New Roman" w:hAnsi="Times New Roman"/>
          <w:sz w:val="24"/>
          <w:szCs w:val="24"/>
          <w:lang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FD3F87" w:rsidRPr="008A5DC1" w:rsidRDefault="00FD3F87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FD3F87" w:rsidRPr="00E0181B" w:rsidRDefault="00FD3F87" w:rsidP="002E3563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hAnsi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FD3F87" w:rsidRPr="002E3563" w:rsidRDefault="00FD3F87" w:rsidP="002E3563">
      <w:pPr>
        <w:spacing w:after="0" w:line="360" w:lineRule="auto"/>
        <w:ind w:firstLine="708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издаване на дубликат се подава лично или чрез пълномощник</w:t>
      </w:r>
    </w:p>
    <w:p w:rsidR="00FD3F87" w:rsidRPr="002E3563" w:rsidRDefault="00FD3F87" w:rsidP="002E3563">
      <w:pPr>
        <w:spacing w:after="0" w:line="360" w:lineRule="auto"/>
        <w:ind w:firstLine="708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FD3F87" w:rsidRDefault="00FD3F87" w:rsidP="002E3563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hAnsi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FD3F87" w:rsidRDefault="00FD3F87" w:rsidP="00D80548">
      <w:pPr>
        <w:spacing w:after="0" w:line="360" w:lineRule="auto"/>
        <w:ind w:left="708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Pr="00427B12">
        <w:rPr>
          <w:rFonts w:ascii="Times New Roman" w:hAnsi="Times New Roman"/>
          <w:color w:val="000000"/>
          <w:sz w:val="24"/>
          <w:szCs w:val="24"/>
          <w:lang w:eastAsia="bg-BG"/>
        </w:rPr>
        <w:br/>
      </w:r>
    </w:p>
    <w:p w:rsidR="00FD3F87" w:rsidRDefault="00FD3F87" w:rsidP="00D8054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hAnsi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hAnsi="Times New Roman"/>
          <w:i/>
          <w:color w:val="000000"/>
          <w:sz w:val="24"/>
          <w:szCs w:val="24"/>
          <w:lang w:eastAsia="bg-BG"/>
        </w:rPr>
        <w:br/>
      </w:r>
      <w:r w:rsidRPr="00743B10">
        <w:rPr>
          <w:rFonts w:ascii="Times New Roman" w:hAnsi="Times New Roman"/>
          <w:color w:val="000000"/>
          <w:sz w:val="24"/>
          <w:szCs w:val="24"/>
          <w:lang w:val="ru-RU" w:eastAsia="bg-BG"/>
        </w:rPr>
        <w:t xml:space="preserve">           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Безсрочно </w:t>
      </w:r>
    </w:p>
    <w:p w:rsidR="00FD3F87" w:rsidRDefault="00FD3F87" w:rsidP="00897BD3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hAnsi="Times New Roman"/>
          <w:color w:val="000000"/>
          <w:sz w:val="24"/>
          <w:szCs w:val="24"/>
          <w:lang w:eastAsia="bg-BG"/>
        </w:rPr>
        <w:br/>
      </w:r>
      <w:r>
        <w:rPr>
          <w:rFonts w:ascii="Times New Roman" w:hAnsi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hAnsi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hAnsi="Times New Roman"/>
          <w:color w:val="000000"/>
          <w:sz w:val="24"/>
          <w:szCs w:val="24"/>
          <w:lang w:eastAsia="bg-BG"/>
        </w:rPr>
        <w:br/>
      </w:r>
      <w:r w:rsidRPr="00743B10">
        <w:rPr>
          <w:rFonts w:ascii="Times New Roman" w:hAnsi="Times New Roman"/>
          <w:color w:val="000000"/>
          <w:sz w:val="24"/>
          <w:szCs w:val="24"/>
          <w:lang w:val="ru-RU" w:eastAsia="bg-BG"/>
        </w:rPr>
        <w:t xml:space="preserve">          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Не се дължат</w:t>
      </w:r>
    </w:p>
    <w:p w:rsidR="00FD3F87" w:rsidRDefault="00FD3F87" w:rsidP="00897BD3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FD3F87" w:rsidRPr="00897BD3" w:rsidRDefault="00FD3F87" w:rsidP="00897BD3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hAnsi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FD3F87" w:rsidRDefault="00FD3F87" w:rsidP="006139A2">
      <w:pPr>
        <w:spacing w:after="0" w:line="360" w:lineRule="auto"/>
        <w:ind w:firstLine="708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Регионално управление на образованието – Велико Търново за детски градини, училища и професионалните колежи </w:t>
      </w:r>
    </w:p>
    <w:p w:rsidR="00FD3F87" w:rsidRDefault="00FD3F87" w:rsidP="006139A2">
      <w:pPr>
        <w:spacing w:after="0" w:line="360" w:lineRule="auto"/>
        <w:ind w:firstLine="708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Министерство на образованието и науката – за частните професионални колежи </w:t>
      </w:r>
    </w:p>
    <w:p w:rsidR="00FD3F87" w:rsidRDefault="00FD3F87" w:rsidP="006139A2">
      <w:pPr>
        <w:spacing w:after="0" w:line="360" w:lineRule="auto"/>
        <w:ind w:firstLine="708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 – центрове за професионално обучение</w:t>
      </w:r>
      <w:r w:rsidRPr="00427B12">
        <w:rPr>
          <w:rFonts w:ascii="Times New Roman" w:hAnsi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hAnsi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hAnsi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FD3F87" w:rsidRPr="006D09F0" w:rsidRDefault="00FD3F87" w:rsidP="002B3F8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Отказът за издаване на дубликат се обжалва по реда на </w:t>
      </w:r>
      <w:r>
        <w:rPr>
          <w:rFonts w:ascii="Times New Roman" w:hAnsi="Times New Roman"/>
          <w:sz w:val="24"/>
          <w:szCs w:val="24"/>
        </w:rPr>
        <w:t>Административнопроцесуалния</w:t>
      </w:r>
      <w:bookmarkStart w:id="0" w:name="_GoBack"/>
      <w:bookmarkEnd w:id="0"/>
      <w:r w:rsidRPr="006D09F0">
        <w:rPr>
          <w:rFonts w:ascii="Times New Roman" w:hAnsi="Times New Roman"/>
          <w:sz w:val="24"/>
          <w:szCs w:val="24"/>
        </w:rPr>
        <w:t xml:space="preserve">кодекс пред </w:t>
      </w:r>
      <w:r>
        <w:rPr>
          <w:rFonts w:ascii="Times New Roman" w:hAnsi="Times New Roman"/>
          <w:sz w:val="24"/>
          <w:szCs w:val="24"/>
        </w:rPr>
        <w:t>съответния а</w:t>
      </w:r>
      <w:r w:rsidRPr="006D09F0">
        <w:rPr>
          <w:rFonts w:ascii="Times New Roman" w:hAnsi="Times New Roman"/>
          <w:sz w:val="24"/>
          <w:szCs w:val="24"/>
        </w:rPr>
        <w:t>дминистративен съд</w:t>
      </w:r>
      <w:r>
        <w:rPr>
          <w:rFonts w:ascii="Times New Roman" w:hAnsi="Times New Roman"/>
          <w:sz w:val="24"/>
          <w:szCs w:val="24"/>
        </w:rPr>
        <w:t>.</w:t>
      </w:r>
    </w:p>
    <w:p w:rsidR="00FD3F87" w:rsidRDefault="00FD3F87" w:rsidP="00C418C7">
      <w:pPr>
        <w:spacing w:after="0" w:line="360" w:lineRule="auto"/>
        <w:ind w:firstLine="708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hAnsi="Times New Roman"/>
          <w:color w:val="000000"/>
          <w:sz w:val="24"/>
          <w:szCs w:val="24"/>
          <w:lang w:eastAsia="bg-BG"/>
        </w:rPr>
        <w:br/>
      </w:r>
    </w:p>
    <w:p w:rsidR="00FD3F87" w:rsidRDefault="00FD3F87" w:rsidP="00C418C7">
      <w:pPr>
        <w:spacing w:after="0" w:line="360" w:lineRule="auto"/>
        <w:ind w:firstLine="708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</w:p>
    <w:p w:rsidR="00FD3F87" w:rsidRDefault="00FD3F87" w:rsidP="00C418C7">
      <w:pPr>
        <w:spacing w:after="0" w:line="360" w:lineRule="auto"/>
        <w:ind w:firstLine="708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</w:p>
    <w:p w:rsidR="00FD3F87" w:rsidRDefault="00FD3F87" w:rsidP="00E2534D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hAnsi="Times New Roman"/>
          <w:i/>
          <w:color w:val="000000"/>
          <w:sz w:val="24"/>
          <w:szCs w:val="24"/>
          <w:lang w:eastAsia="bg-BG"/>
        </w:rPr>
        <w:t>13. Електронен адрес за предложения във връзка с услугата</w:t>
      </w:r>
    </w:p>
    <w:p w:rsidR="00FD3F87" w:rsidRPr="00C6292A" w:rsidRDefault="00FD3F87" w:rsidP="00C6292A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en-US"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            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ou_cerovakoria@abv.bg</w:t>
      </w:r>
    </w:p>
    <w:p w:rsidR="00FD3F87" w:rsidRDefault="00FD3F87" w:rsidP="006139A2">
      <w:pPr>
        <w:spacing w:after="0" w:line="360" w:lineRule="auto"/>
        <w:ind w:firstLine="708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2B3F8E">
        <w:rPr>
          <w:rFonts w:ascii="Times New Roman" w:hAnsi="Times New Roman"/>
          <w:color w:val="000000"/>
          <w:sz w:val="24"/>
          <w:szCs w:val="24"/>
          <w:highlight w:val="cyan"/>
          <w:lang w:eastAsia="bg-BG"/>
        </w:rPr>
        <w:t>/електронен адрес на институцията/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br/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hAnsi="Times New Roman"/>
          <w:i/>
          <w:color w:val="000000"/>
          <w:sz w:val="24"/>
          <w:szCs w:val="24"/>
          <w:lang w:eastAsia="bg-BG"/>
        </w:rPr>
        <w:t>14. Начини на получаване на резултата от услугата.</w:t>
      </w:r>
      <w:r w:rsidRPr="002E3563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FD3F87" w:rsidRPr="00E0371A" w:rsidRDefault="00FD3F87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hAnsi="Times New Roman"/>
          <w:bCs/>
          <w:sz w:val="24"/>
          <w:szCs w:val="24"/>
          <w:lang w:eastAsia="bg-BG"/>
        </w:rPr>
      </w:pPr>
      <w:r w:rsidRPr="00E0371A">
        <w:rPr>
          <w:rFonts w:ascii="Times New Roman" w:hAnsi="Times New Roman"/>
          <w:bCs/>
          <w:sz w:val="24"/>
          <w:szCs w:val="24"/>
          <w:lang w:eastAsia="bg-BG"/>
        </w:rPr>
        <w:t>Готовите</w:t>
      </w:r>
      <w:r>
        <w:rPr>
          <w:rFonts w:ascii="Times New Roman" w:hAnsi="Times New Roman"/>
          <w:bCs/>
          <w:sz w:val="24"/>
          <w:szCs w:val="24"/>
          <w:lang w:eastAsia="bg-BG"/>
        </w:rPr>
        <w:t xml:space="preserve"> дубликати </w:t>
      </w:r>
      <w:r w:rsidRPr="00E0371A">
        <w:rPr>
          <w:rFonts w:ascii="Times New Roman" w:hAnsi="Times New Roman"/>
          <w:bCs/>
          <w:sz w:val="24"/>
          <w:szCs w:val="24"/>
          <w:lang w:eastAsia="bg-BG"/>
        </w:rPr>
        <w:t xml:space="preserve"> се получават </w:t>
      </w:r>
      <w:r w:rsidRPr="00E0371A">
        <w:rPr>
          <w:rFonts w:ascii="Times New Roman" w:hAnsi="Times New Roman"/>
          <w:sz w:val="24"/>
          <w:szCs w:val="24"/>
          <w:lang w:eastAsia="bg-BG"/>
        </w:rPr>
        <w:t xml:space="preserve">на място в </w:t>
      </w:r>
      <w:r>
        <w:rPr>
          <w:rFonts w:ascii="Times New Roman" w:hAnsi="Times New Roman"/>
          <w:sz w:val="24"/>
          <w:szCs w:val="24"/>
        </w:rPr>
        <w:t>Основно училище „Петко Рачев Славейков”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E0371A">
        <w:rPr>
          <w:rFonts w:ascii="Times New Roman" w:hAnsi="Times New Roman"/>
          <w:sz w:val="24"/>
          <w:szCs w:val="24"/>
          <w:lang w:eastAsia="bg-BG"/>
        </w:rPr>
        <w:t>лично или чрез упълномощено лице срещу полагане на подпис.</w:t>
      </w:r>
    </w:p>
    <w:p w:rsidR="00FD3F87" w:rsidRDefault="00FD3F87" w:rsidP="006139A2">
      <w:pPr>
        <w:spacing w:after="0" w:line="360" w:lineRule="auto"/>
        <w:ind w:firstLine="708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hAnsi="Times New Roman"/>
          <w:color w:val="000000"/>
          <w:sz w:val="24"/>
          <w:szCs w:val="24"/>
          <w:lang w:eastAsia="bg-BG"/>
        </w:rPr>
        <w:br/>
      </w:r>
    </w:p>
    <w:p w:rsidR="00FD3F87" w:rsidRDefault="00FD3F87" w:rsidP="00897BD3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</w:p>
    <w:p w:rsidR="00FD3F87" w:rsidRDefault="00FD3F87" w:rsidP="00897BD3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</w:p>
    <w:p w:rsidR="00FD3F87" w:rsidRDefault="00FD3F87" w:rsidP="00897BD3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</w:p>
    <w:p w:rsidR="00FD3F87" w:rsidRDefault="00FD3F87" w:rsidP="00897BD3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</w:p>
    <w:p w:rsidR="00FD3F87" w:rsidRDefault="00FD3F87" w:rsidP="00897BD3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</w:p>
    <w:p w:rsidR="00FD3F87" w:rsidRDefault="00FD3F87" w:rsidP="00897BD3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</w:p>
    <w:p w:rsidR="00FD3F87" w:rsidRDefault="00FD3F87" w:rsidP="00897BD3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</w:p>
    <w:p w:rsidR="00FD3F87" w:rsidRDefault="00FD3F87" w:rsidP="00897BD3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</w:p>
    <w:p w:rsidR="00FD3F87" w:rsidRDefault="00FD3F87" w:rsidP="00897BD3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</w:p>
    <w:p w:rsidR="00FD3F87" w:rsidRDefault="00FD3F87" w:rsidP="00897BD3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</w:p>
    <w:p w:rsidR="00FD3F87" w:rsidRDefault="00FD3F87" w:rsidP="00897BD3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</w:p>
    <w:p w:rsidR="00FD3F87" w:rsidRDefault="00FD3F87" w:rsidP="00897BD3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</w:p>
    <w:p w:rsidR="00FD3F87" w:rsidRDefault="00FD3F87" w:rsidP="00897BD3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</w:p>
    <w:p w:rsidR="00FD3F87" w:rsidRDefault="00FD3F87" w:rsidP="00897BD3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</w:p>
    <w:p w:rsidR="00FD3F87" w:rsidRDefault="00FD3F87" w:rsidP="00897BD3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</w:p>
    <w:p w:rsidR="00FD3F87" w:rsidRDefault="00FD3F87" w:rsidP="00897BD3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</w:p>
    <w:p w:rsidR="00FD3F87" w:rsidRDefault="00FD3F87" w:rsidP="00897BD3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</w:p>
    <w:p w:rsidR="00FD3F87" w:rsidRDefault="00FD3F87" w:rsidP="00897BD3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</w:p>
    <w:p w:rsidR="00FD3F87" w:rsidRDefault="00FD3F87" w:rsidP="00897BD3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</w:p>
    <w:p w:rsidR="00FD3F87" w:rsidRDefault="00FD3F87" w:rsidP="00897BD3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</w:p>
    <w:p w:rsidR="00FD3F87" w:rsidRDefault="00FD3F87" w:rsidP="00897BD3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</w:p>
    <w:p w:rsidR="00FD3F87" w:rsidRDefault="00FD3F87" w:rsidP="00897BD3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  <w:lang w:eastAsia="bg-BG"/>
        </w:rPr>
      </w:pPr>
    </w:p>
    <w:p w:rsidR="00FD3F87" w:rsidRDefault="00FD3F87" w:rsidP="00897BD3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</w:p>
    <w:p w:rsidR="00FD3F87" w:rsidRDefault="00FD3F87" w:rsidP="00897BD3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</w:p>
    <w:p w:rsidR="00FD3F87" w:rsidRDefault="00FD3F87" w:rsidP="00897BD3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</w:p>
    <w:p w:rsidR="00FD3F87" w:rsidRDefault="00FD3F87" w:rsidP="00897BD3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</w:p>
    <w:p w:rsidR="00FD3F87" w:rsidRDefault="00FD3F87" w:rsidP="00897BD3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</w:p>
    <w:p w:rsidR="00FD3F87" w:rsidRDefault="00FD3F87" w:rsidP="00897BD3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</w:p>
    <w:p w:rsidR="00FD3F87" w:rsidRPr="00C6292A" w:rsidRDefault="00FD3F87" w:rsidP="00897BD3">
      <w:pPr>
        <w:spacing w:after="0" w:line="360" w:lineRule="auto"/>
        <w:rPr>
          <w:rFonts w:ascii="Times New Roman" w:hAnsi="Times New Roman"/>
          <w:b/>
          <w:sz w:val="24"/>
          <w:szCs w:val="24"/>
          <w:lang w:eastAsia="bg-BG"/>
        </w:rPr>
      </w:pPr>
      <w:r w:rsidRPr="00C6292A">
        <w:rPr>
          <w:rFonts w:ascii="Times New Roman" w:hAnsi="Times New Roman"/>
          <w:b/>
          <w:sz w:val="24"/>
          <w:szCs w:val="24"/>
          <w:lang w:eastAsia="bg-BG"/>
        </w:rPr>
        <w:t>ДО</w:t>
      </w:r>
    </w:p>
    <w:p w:rsidR="00FD3F87" w:rsidRPr="00C6292A" w:rsidRDefault="00FD3F87" w:rsidP="00897BD3">
      <w:pPr>
        <w:spacing w:after="0" w:line="360" w:lineRule="auto"/>
        <w:rPr>
          <w:rFonts w:ascii="Times New Roman" w:hAnsi="Times New Roman"/>
          <w:b/>
          <w:sz w:val="24"/>
          <w:szCs w:val="24"/>
          <w:lang w:val="ru-RU" w:eastAsia="bg-BG"/>
        </w:rPr>
      </w:pPr>
      <w:r w:rsidRPr="00C6292A">
        <w:rPr>
          <w:rFonts w:ascii="Times New Roman" w:hAnsi="Times New Roman"/>
          <w:b/>
          <w:sz w:val="24"/>
          <w:szCs w:val="24"/>
          <w:lang w:eastAsia="bg-BG"/>
        </w:rPr>
        <w:t xml:space="preserve">ДИРЕКТОРА  НА </w:t>
      </w:r>
    </w:p>
    <w:p w:rsidR="00FD3F87" w:rsidRPr="00C6292A" w:rsidRDefault="00FD3F87" w:rsidP="00897BD3">
      <w:pPr>
        <w:spacing w:after="0" w:line="360" w:lineRule="auto"/>
        <w:rPr>
          <w:rFonts w:ascii="Times New Roman" w:hAnsi="Times New Roman"/>
          <w:b/>
          <w:sz w:val="24"/>
          <w:szCs w:val="24"/>
          <w:lang w:eastAsia="bg-BG"/>
        </w:rPr>
      </w:pPr>
      <w:r w:rsidRPr="00C6292A">
        <w:rPr>
          <w:rFonts w:ascii="Times New Roman" w:hAnsi="Times New Roman"/>
          <w:b/>
          <w:sz w:val="24"/>
          <w:szCs w:val="24"/>
          <w:lang w:eastAsia="bg-BG"/>
        </w:rPr>
        <w:t>ОУ „Петкоа Рачев Славейков”</w:t>
      </w:r>
    </w:p>
    <w:p w:rsidR="00FD3F87" w:rsidRPr="00C6292A" w:rsidRDefault="00FD3F87" w:rsidP="00897BD3">
      <w:pPr>
        <w:spacing w:after="0" w:line="360" w:lineRule="auto"/>
        <w:rPr>
          <w:rFonts w:ascii="Times New Roman" w:hAnsi="Times New Roman"/>
          <w:b/>
          <w:sz w:val="24"/>
          <w:szCs w:val="24"/>
          <w:lang w:eastAsia="bg-BG"/>
        </w:rPr>
      </w:pPr>
      <w:r w:rsidRPr="00C6292A">
        <w:rPr>
          <w:rFonts w:ascii="Times New Roman" w:hAnsi="Times New Roman"/>
          <w:b/>
          <w:sz w:val="24"/>
          <w:szCs w:val="24"/>
          <w:lang w:eastAsia="bg-BG"/>
        </w:rPr>
        <w:t>с.Церова кория</w:t>
      </w:r>
    </w:p>
    <w:p w:rsidR="00FD3F87" w:rsidRPr="00C6292A" w:rsidRDefault="00FD3F87" w:rsidP="00897BD3">
      <w:pPr>
        <w:spacing w:after="0" w:line="360" w:lineRule="auto"/>
        <w:rPr>
          <w:rFonts w:ascii="Times New Roman" w:hAnsi="Times New Roman"/>
          <w:b/>
          <w:sz w:val="24"/>
          <w:szCs w:val="24"/>
          <w:lang w:eastAsia="bg-BG"/>
        </w:rPr>
      </w:pPr>
    </w:p>
    <w:p w:rsidR="00FD3F87" w:rsidRPr="00EE7249" w:rsidRDefault="00FD3F87" w:rsidP="002A6845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hAnsi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FD3F87" w:rsidRPr="00A9031D" w:rsidRDefault="00FD3F87" w:rsidP="002A6845">
      <w:pPr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hAnsi="Times New Roman"/>
          <w:b/>
          <w:color w:val="000000"/>
          <w:sz w:val="24"/>
          <w:szCs w:val="24"/>
          <w:lang w:eastAsia="bg-BG"/>
        </w:rPr>
        <w:t xml:space="preserve">за издаване на дубликат на </w:t>
      </w:r>
    </w:p>
    <w:p w:rsidR="00FD3F87" w:rsidRDefault="00FD3F87" w:rsidP="002A6845">
      <w:pPr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………………………………………….…………..…………………..…………..</w:t>
      </w:r>
    </w:p>
    <w:p w:rsidR="00FD3F87" w:rsidRPr="00A9031D" w:rsidRDefault="00FD3F87" w:rsidP="002A6845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hAnsi="Times New Roman"/>
          <w:color w:val="000000"/>
          <w:sz w:val="20"/>
          <w:szCs w:val="20"/>
          <w:lang w:eastAsia="bg-BG"/>
        </w:rPr>
        <w:t>вид документ</w:t>
      </w:r>
      <w:r>
        <w:rPr>
          <w:rFonts w:ascii="Times New Roman" w:hAnsi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FD3F87" w:rsidRDefault="00FD3F87" w:rsidP="00A9031D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FD3F87" w:rsidRDefault="00FD3F87" w:rsidP="00A9031D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…………………..………………………..…….…………………………………………..</w:t>
      </w:r>
    </w:p>
    <w:p w:rsidR="00FD3F87" w:rsidRPr="00A9031D" w:rsidRDefault="00FD3F87" w:rsidP="002A6845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bg-BG"/>
        </w:rPr>
      </w:pPr>
      <w:r>
        <w:rPr>
          <w:rFonts w:ascii="Times New Roman" w:hAnsi="Times New Roman"/>
          <w:color w:val="000000"/>
          <w:sz w:val="20"/>
          <w:szCs w:val="20"/>
          <w:lang w:eastAsia="bg-BG"/>
        </w:rPr>
        <w:t>име, презиме, фамилия</w:t>
      </w:r>
    </w:p>
    <w:p w:rsidR="00FD3F87" w:rsidRDefault="00FD3F87" w:rsidP="002A6845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завършил ………………………………………….…………………………………………. </w:t>
      </w:r>
    </w:p>
    <w:p w:rsidR="00FD3F87" w:rsidRPr="00A9031D" w:rsidRDefault="00FD3F87" w:rsidP="00A9031D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hAnsi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FD3F87" w:rsidRDefault="00FD3F87" w:rsidP="002A6845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FD3F87" w:rsidRPr="001B7D5A" w:rsidRDefault="00FD3F87" w:rsidP="001B7D5A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hAnsi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FD3F87" w:rsidRDefault="00FD3F87" w:rsidP="002A6845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през учебната ……….…./……………….. година в …………………………………….. ……………………………………………………………………………….…………..…..</w:t>
      </w:r>
    </w:p>
    <w:p w:rsidR="00FD3F87" w:rsidRDefault="00FD3F87" w:rsidP="009E4DAE">
      <w:pPr>
        <w:spacing w:after="0" w:line="360" w:lineRule="auto"/>
        <w:ind w:left="708" w:firstLine="708"/>
        <w:rPr>
          <w:rFonts w:ascii="Times New Roman" w:hAnsi="Times New Roman"/>
          <w:color w:val="000000"/>
          <w:sz w:val="20"/>
          <w:szCs w:val="20"/>
          <w:lang w:eastAsia="bg-BG"/>
        </w:rPr>
      </w:pPr>
      <w:r>
        <w:rPr>
          <w:rFonts w:ascii="Times New Roman" w:hAnsi="Times New Roman"/>
          <w:color w:val="000000"/>
          <w:sz w:val="20"/>
          <w:szCs w:val="20"/>
          <w:lang w:eastAsia="bg-BG"/>
        </w:rPr>
        <w:t xml:space="preserve">            </w:t>
      </w:r>
      <w:r w:rsidRPr="00A9031D">
        <w:rPr>
          <w:rFonts w:ascii="Times New Roman" w:hAnsi="Times New Roman"/>
          <w:color w:val="000000"/>
          <w:sz w:val="20"/>
          <w:szCs w:val="20"/>
          <w:lang w:eastAsia="bg-BG"/>
        </w:rPr>
        <w:t>вид</w:t>
      </w:r>
      <w:r>
        <w:rPr>
          <w:rFonts w:ascii="Times New Roman" w:hAnsi="Times New Roman"/>
          <w:color w:val="000000"/>
          <w:sz w:val="20"/>
          <w:szCs w:val="20"/>
          <w:lang w:eastAsia="bg-BG"/>
        </w:rPr>
        <w:t>,</w:t>
      </w:r>
      <w:r w:rsidRPr="00A9031D">
        <w:rPr>
          <w:rFonts w:ascii="Times New Roman" w:hAnsi="Times New Roman"/>
          <w:color w:val="000000"/>
          <w:sz w:val="20"/>
          <w:szCs w:val="20"/>
          <w:lang w:eastAsia="bg-BG"/>
        </w:rPr>
        <w:t xml:space="preserve"> наименование</w:t>
      </w:r>
      <w:r>
        <w:rPr>
          <w:rFonts w:ascii="Times New Roman" w:hAnsi="Times New Roman"/>
          <w:color w:val="000000"/>
          <w:sz w:val="20"/>
          <w:szCs w:val="20"/>
          <w:lang w:eastAsia="bg-BG"/>
        </w:rPr>
        <w:t xml:space="preserve"> и местонахождение</w:t>
      </w:r>
      <w:r w:rsidRPr="00A9031D">
        <w:rPr>
          <w:rFonts w:ascii="Times New Roman" w:hAnsi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FD3F87" w:rsidRPr="00A9031D" w:rsidRDefault="00FD3F87" w:rsidP="00A9031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………………………………………………………………………..…….….………………</w:t>
      </w:r>
    </w:p>
    <w:p w:rsidR="00FD3F87" w:rsidRDefault="00FD3F87" w:rsidP="00A9031D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Издаването на документа се налага поради следните причини: ………….………………</w:t>
      </w:r>
    </w:p>
    <w:p w:rsidR="00FD3F87" w:rsidRPr="0035287D" w:rsidRDefault="00FD3F87" w:rsidP="00A9031D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FD3F87" w:rsidRDefault="00FD3F87" w:rsidP="00A9031D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Приложени документи:</w:t>
      </w:r>
    </w:p>
    <w:p w:rsidR="00FD3F87" w:rsidRDefault="00FD3F87" w:rsidP="00A9031D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…………………………….…………………………………………………………………..</w:t>
      </w:r>
    </w:p>
    <w:p w:rsidR="00FD3F87" w:rsidRDefault="00FD3F87" w:rsidP="00A9031D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…………………………………………………………………………………………….......</w:t>
      </w:r>
    </w:p>
    <w:p w:rsidR="00FD3F87" w:rsidRDefault="00FD3F87" w:rsidP="00B5142B">
      <w:pPr>
        <w:spacing w:after="0" w:line="360" w:lineRule="auto"/>
        <w:ind w:right="162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FD3F87" w:rsidRPr="00743B10" w:rsidRDefault="00FD3F87" w:rsidP="00A9031D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ru-RU"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За контакти: телефон …………………., е-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 w:rsidRPr="00743B10">
        <w:rPr>
          <w:rFonts w:ascii="Times New Roman" w:hAnsi="Times New Roman"/>
          <w:color w:val="000000"/>
          <w:sz w:val="24"/>
          <w:szCs w:val="24"/>
          <w:lang w:val="ru-RU" w:eastAsia="bg-BG"/>
        </w:rPr>
        <w:t xml:space="preserve"> </w:t>
      </w:r>
    </w:p>
    <w:p w:rsidR="00FD3F87" w:rsidRDefault="00FD3F87" w:rsidP="002A6845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:rsidR="00FD3F87" w:rsidRDefault="00FD3F87" w:rsidP="002A6845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:rsidR="00FD3F87" w:rsidRPr="00C6292A" w:rsidRDefault="00FD3F87" w:rsidP="00C6292A">
      <w:pPr>
        <w:spacing w:after="0" w:line="360" w:lineRule="auto"/>
        <w:ind w:left="2832" w:firstLine="708"/>
        <w:rPr>
          <w:rFonts w:ascii="Times New Roman" w:hAnsi="Times New Roman"/>
          <w:color w:val="000000"/>
          <w:sz w:val="20"/>
          <w:szCs w:val="20"/>
          <w:lang w:val="en-US" w:eastAsia="bg-BG"/>
        </w:rPr>
      </w:pPr>
      <w:r w:rsidRPr="00A9031D">
        <w:rPr>
          <w:rFonts w:ascii="Times New Roman" w:hAnsi="Times New Roman"/>
          <w:color w:val="000000"/>
          <w:sz w:val="20"/>
          <w:szCs w:val="20"/>
          <w:lang w:eastAsia="bg-BG"/>
        </w:rPr>
        <w:t>име, презиме, фамилия</w:t>
      </w:r>
    </w:p>
    <w:p w:rsidR="00FD3F87" w:rsidRDefault="00FD3F87" w:rsidP="00A9031D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FD3F87" w:rsidRDefault="00FD3F87" w:rsidP="002A6845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 Дата: ………………….</w:t>
      </w:r>
    </w:p>
    <w:p w:rsidR="00FD3F87" w:rsidRDefault="00FD3F87" w:rsidP="002A6845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  гр./с……………………..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ab/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ab/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ab/>
        <w:t xml:space="preserve">                Подпис:</w:t>
      </w:r>
    </w:p>
    <w:p w:rsidR="00FD3F87" w:rsidRPr="002A6845" w:rsidRDefault="00FD3F87" w:rsidP="00780196">
      <w:pPr>
        <w:spacing w:after="0" w:line="360" w:lineRule="auto"/>
        <w:ind w:left="3540" w:firstLine="708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0"/>
          <w:szCs w:val="20"/>
          <w:lang w:eastAsia="bg-BG"/>
        </w:rPr>
        <w:t xml:space="preserve">                   </w:t>
      </w:r>
      <w:r w:rsidRPr="00D74AD4">
        <w:rPr>
          <w:rFonts w:ascii="Times New Roman" w:hAnsi="Times New Roman"/>
          <w:color w:val="000000"/>
          <w:sz w:val="20"/>
          <w:szCs w:val="20"/>
          <w:lang w:eastAsia="bg-BG"/>
        </w:rPr>
        <w:t>Име, фамилия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FD3F87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941E8"/>
    <w:rsid w:val="002A3949"/>
    <w:rsid w:val="002A6845"/>
    <w:rsid w:val="002B3F8E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5E3CAA"/>
    <w:rsid w:val="006139A2"/>
    <w:rsid w:val="006622AD"/>
    <w:rsid w:val="006D09F0"/>
    <w:rsid w:val="00743B10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20BC4"/>
    <w:rsid w:val="00B5142B"/>
    <w:rsid w:val="00B802A6"/>
    <w:rsid w:val="00BE56D4"/>
    <w:rsid w:val="00C20595"/>
    <w:rsid w:val="00C418C7"/>
    <w:rsid w:val="00C6292A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0371A"/>
    <w:rsid w:val="00E2534D"/>
    <w:rsid w:val="00E26A7B"/>
    <w:rsid w:val="00E81490"/>
    <w:rsid w:val="00EE7249"/>
    <w:rsid w:val="00F45A59"/>
    <w:rsid w:val="00FD3F87"/>
    <w:rsid w:val="00FF2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CAA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D204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4</Pages>
  <Words>702</Words>
  <Characters>4007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Kameliya K Koleva</dc:creator>
  <cp:keywords/>
  <dc:description/>
  <cp:lastModifiedBy>Admin</cp:lastModifiedBy>
  <cp:revision>2</cp:revision>
  <cp:lastPrinted>2019-01-25T09:18:00Z</cp:lastPrinted>
  <dcterms:created xsi:type="dcterms:W3CDTF">2019-01-25T09:19:00Z</dcterms:created>
  <dcterms:modified xsi:type="dcterms:W3CDTF">2019-01-25T09:19:00Z</dcterms:modified>
</cp:coreProperties>
</file>